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FCE" w:rsidRPr="00810AC9" w:rsidRDefault="00084FCE" w:rsidP="00E64D97">
      <w:pPr>
        <w:spacing w:after="0"/>
        <w:ind w:left="142"/>
        <w:jc w:val="center"/>
        <w:rPr>
          <w:rFonts w:ascii="Times New Roman" w:hAnsi="Times New Roman"/>
          <w:b/>
          <w:sz w:val="24"/>
          <w:szCs w:val="24"/>
        </w:rPr>
      </w:pPr>
      <w:r w:rsidRPr="00810AC9">
        <w:rPr>
          <w:rFonts w:ascii="Times New Roman" w:hAnsi="Times New Roman"/>
          <w:b/>
          <w:sz w:val="24"/>
          <w:szCs w:val="24"/>
        </w:rPr>
        <w:t xml:space="preserve">Расписание </w:t>
      </w:r>
    </w:p>
    <w:p w:rsidR="00084FCE" w:rsidRDefault="00084FCE" w:rsidP="00E64D9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10AC9">
        <w:rPr>
          <w:rFonts w:ascii="Times New Roman" w:hAnsi="Times New Roman"/>
          <w:b/>
          <w:sz w:val="24"/>
          <w:szCs w:val="24"/>
        </w:rPr>
        <w:t xml:space="preserve">дистанционных занятий для учащихся </w:t>
      </w:r>
      <w:r>
        <w:rPr>
          <w:rFonts w:ascii="Times New Roman" w:hAnsi="Times New Roman"/>
          <w:b/>
          <w:sz w:val="24"/>
          <w:szCs w:val="24"/>
        </w:rPr>
        <w:t>МАУ СШОР «Яр Чаллы</w:t>
      </w:r>
      <w:r w:rsidRPr="00810AC9">
        <w:rPr>
          <w:rFonts w:ascii="Times New Roman" w:hAnsi="Times New Roman"/>
          <w:b/>
          <w:sz w:val="24"/>
          <w:szCs w:val="24"/>
        </w:rPr>
        <w:t xml:space="preserve">» на период с 1 по </w:t>
      </w:r>
      <w:r>
        <w:rPr>
          <w:rFonts w:ascii="Times New Roman" w:hAnsi="Times New Roman"/>
          <w:b/>
          <w:sz w:val="24"/>
          <w:szCs w:val="24"/>
        </w:rPr>
        <w:t>30</w:t>
      </w:r>
      <w:r w:rsidRPr="00810AC9">
        <w:rPr>
          <w:rFonts w:ascii="Times New Roman" w:hAnsi="Times New Roman"/>
          <w:b/>
          <w:sz w:val="24"/>
          <w:szCs w:val="24"/>
        </w:rPr>
        <w:t xml:space="preserve"> апреля 2020 года</w:t>
      </w:r>
    </w:p>
    <w:tbl>
      <w:tblPr>
        <w:tblW w:w="1616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418"/>
        <w:gridCol w:w="1701"/>
        <w:gridCol w:w="851"/>
        <w:gridCol w:w="10206"/>
        <w:gridCol w:w="1417"/>
      </w:tblGrid>
      <w:tr w:rsidR="00084FCE" w:rsidRPr="0034518B" w:rsidTr="0034518B">
        <w:tc>
          <w:tcPr>
            <w:tcW w:w="567" w:type="dxa"/>
          </w:tcPr>
          <w:p w:rsidR="00084FCE" w:rsidRPr="0034518B" w:rsidRDefault="00084FCE" w:rsidP="0034518B">
            <w:pPr>
              <w:spacing w:after="0" w:line="240" w:lineRule="auto"/>
              <w:ind w:left="-33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№ п/п</w:t>
            </w:r>
          </w:p>
        </w:tc>
        <w:tc>
          <w:tcPr>
            <w:tcW w:w="1418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Ф.И.О. педагога</w:t>
            </w: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Объединение/</w:t>
            </w:r>
          </w:p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группа</w:t>
            </w: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 xml:space="preserve">Дата 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Дистанционное задание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>Форма контроля</w:t>
            </w:r>
          </w:p>
        </w:tc>
      </w:tr>
      <w:tr w:rsidR="00084FCE" w:rsidRPr="0034518B" w:rsidTr="0034518B">
        <w:tc>
          <w:tcPr>
            <w:tcW w:w="567" w:type="dxa"/>
            <w:vMerge w:val="restart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34518B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vMerge w:val="restart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Кашапов</w:t>
            </w:r>
          </w:p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Эмиль</w:t>
            </w:r>
          </w:p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Равилевич</w:t>
            </w:r>
          </w:p>
        </w:tc>
        <w:tc>
          <w:tcPr>
            <w:tcW w:w="1701" w:type="dxa"/>
            <w:vMerge w:val="restart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Теннис ТСС-1</w:t>
            </w:r>
          </w:p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02.04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34518B">
              <w:rPr>
                <w:sz w:val="22"/>
                <w:szCs w:val="22"/>
                <w:lang w:val="ru-RU"/>
              </w:rPr>
              <w:t xml:space="preserve">YouTube </w:t>
            </w:r>
            <w:hyperlink r:id="rId7" w:history="1">
              <w:r w:rsidRPr="0034518B">
                <w:rPr>
                  <w:rStyle w:val="Hyperlink"/>
                  <w:color w:val="auto"/>
                </w:rPr>
                <w:t>https</w:t>
              </w:r>
              <w:r w:rsidRPr="0034518B">
                <w:rPr>
                  <w:rStyle w:val="Hyperlink"/>
                  <w:color w:val="auto"/>
                  <w:lang w:val="ru-RU"/>
                </w:rPr>
                <w:t>://</w:t>
              </w:r>
              <w:r w:rsidRPr="0034518B">
                <w:rPr>
                  <w:rStyle w:val="Hyperlink"/>
                  <w:color w:val="auto"/>
                </w:rPr>
                <w:t>www</w:t>
              </w:r>
              <w:r w:rsidRPr="0034518B">
                <w:rPr>
                  <w:rStyle w:val="Hyperlink"/>
                  <w:color w:val="auto"/>
                  <w:lang w:val="ru-RU"/>
                </w:rPr>
                <w:t>.</w:t>
              </w:r>
              <w:r w:rsidRPr="0034518B">
                <w:rPr>
                  <w:rStyle w:val="Hyperlink"/>
                  <w:color w:val="auto"/>
                </w:rPr>
                <w:t>youtube</w:t>
              </w:r>
              <w:r w:rsidRPr="0034518B">
                <w:rPr>
                  <w:rStyle w:val="Hyperlink"/>
                  <w:color w:val="auto"/>
                  <w:lang w:val="ru-RU"/>
                </w:rPr>
                <w:t>.</w:t>
              </w:r>
              <w:r w:rsidRPr="0034518B">
                <w:rPr>
                  <w:rStyle w:val="Hyperlink"/>
                  <w:color w:val="auto"/>
                </w:rPr>
                <w:t>com</w:t>
              </w:r>
              <w:r w:rsidRPr="0034518B">
                <w:rPr>
                  <w:rStyle w:val="Hyperlink"/>
                  <w:color w:val="auto"/>
                  <w:lang w:val="ru-RU"/>
                </w:rPr>
                <w:t>/</w:t>
              </w:r>
              <w:r w:rsidRPr="0034518B">
                <w:rPr>
                  <w:rStyle w:val="Hyperlink"/>
                  <w:color w:val="auto"/>
                </w:rPr>
                <w:t>watch</w:t>
              </w:r>
              <w:r w:rsidRPr="0034518B">
                <w:rPr>
                  <w:rStyle w:val="Hyperlink"/>
                  <w:color w:val="auto"/>
                  <w:lang w:val="ru-RU"/>
                </w:rPr>
                <w:t>?</w:t>
              </w:r>
              <w:r w:rsidRPr="0034518B">
                <w:rPr>
                  <w:rStyle w:val="Hyperlink"/>
                  <w:color w:val="auto"/>
                </w:rPr>
                <w:t>v</w:t>
              </w:r>
              <w:r w:rsidRPr="0034518B">
                <w:rPr>
                  <w:rStyle w:val="Hyperlink"/>
                  <w:color w:val="auto"/>
                  <w:lang w:val="ru-RU"/>
                </w:rPr>
                <w:t>=</w:t>
              </w:r>
              <w:r w:rsidRPr="0034518B">
                <w:rPr>
                  <w:rStyle w:val="Hyperlink"/>
                  <w:color w:val="auto"/>
                </w:rPr>
                <w:t>nEIt</w:t>
              </w:r>
              <w:r w:rsidRPr="0034518B">
                <w:rPr>
                  <w:rStyle w:val="Hyperlink"/>
                  <w:color w:val="auto"/>
                  <w:lang w:val="ru-RU"/>
                </w:rPr>
                <w:t>7</w:t>
              </w:r>
              <w:r w:rsidRPr="0034518B">
                <w:rPr>
                  <w:rStyle w:val="Hyperlink"/>
                  <w:color w:val="auto"/>
                </w:rPr>
                <w:t>ZRc</w:t>
              </w:r>
              <w:r w:rsidRPr="0034518B">
                <w:rPr>
                  <w:rStyle w:val="Hyperlink"/>
                  <w:color w:val="auto"/>
                  <w:lang w:val="ru-RU"/>
                </w:rPr>
                <w:t>2</w:t>
              </w:r>
              <w:r w:rsidRPr="0034518B">
                <w:rPr>
                  <w:rStyle w:val="Hyperlink"/>
                  <w:color w:val="auto"/>
                </w:rPr>
                <w:t>Fo</w:t>
              </w:r>
            </w:hyperlink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34518B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34518B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Cs w:val="22"/>
                <w:shd w:val="clear" w:color="auto" w:fill="FFFFFF"/>
                <w:lang w:val="ru-RU"/>
              </w:rPr>
            </w:pPr>
            <w:r w:rsidRPr="0034518B">
              <w:rPr>
                <w:lang w:val="ru-RU"/>
              </w:rPr>
              <w:t xml:space="preserve">И.П.- </w:t>
            </w:r>
            <w:r w:rsidRPr="0034518B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34518B">
              <w:rPr>
                <w:sz w:val="22"/>
                <w:szCs w:val="20"/>
                <w:shd w:val="clear" w:color="auto" w:fill="FFFFFF"/>
              </w:rPr>
              <w:t> </w:t>
            </w:r>
            <w:r w:rsidRPr="0034518B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8"/>
                <w:szCs w:val="22"/>
                <w:shd w:val="clear" w:color="auto" w:fill="FFFFFF"/>
                <w:lang w:val="ru-RU"/>
              </w:rPr>
            </w:pPr>
            <w:r w:rsidRPr="0034518B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34518B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</w:pPr>
            <w:r w:rsidRPr="0034518B">
              <w:rPr>
                <w:rFonts w:ascii="Times New Roman" w:hAnsi="Times New Roman"/>
              </w:rPr>
              <w:t>03.04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И. П. – ноги на ширине плеч, 1 – упор сидя, 2 – упор лежа, 3 – упор сидя, 4 – И.П. (15 раз)</w:t>
            </w:r>
          </w:p>
          <w:p w:rsidR="00084FCE" w:rsidRPr="0034518B" w:rsidRDefault="00084FCE" w:rsidP="0034518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  <w:color w:val="000000"/>
                <w:shd w:val="clear" w:color="auto" w:fill="FFFFFF"/>
              </w:rPr>
              <w:t>И. П. – ноги на ширине плеч, приседание с выпрыгиванием с хлопками над головой. (3 подхода по 10 раз)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4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упор лежа. Отжимание от пола, стараясь грудью коснуться пола – (3 подхода по10 раз). (не прогибать туловище в поясничном отделе позвоночника, держать прямо).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5. И.П. – лечь на пол, руки вдоль туловища. Поднимание и опускание прямых ног –(3 подхода по 15 раз) (таз не отрывать от пола).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складка из позиции сидя ноги вместе. (40 сек)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</w:pPr>
            <w:r w:rsidRPr="0034518B">
              <w:rPr>
                <w:rFonts w:ascii="Times New Roman" w:hAnsi="Times New Roman"/>
              </w:rPr>
              <w:t>04.04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складка из позиции сидя ноги вместе.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06.04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07.04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09.04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10.04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lang w:val="ru-RU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11.04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13.04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1.ОРУ на месте.(7-10мин.)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 Спец. Беговые упражнения на месте(5мин)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3.Имитация ударов слева, справа.(10мин.)</w:t>
            </w:r>
          </w:p>
          <w:p w:rsidR="00084FCE" w:rsidRPr="0034518B" w:rsidRDefault="00084FCE" w:rsidP="0034518B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4. Имитация подачи(10 мин)</w:t>
            </w:r>
            <w:r w:rsidRPr="0034518B">
              <w:rPr>
                <w:rFonts w:ascii="Times New Roman" w:hAnsi="Times New Roman"/>
              </w:rPr>
              <w:tab/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5. Имитация удара слета. (10 мин)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14.04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Прыжки на скакалке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16.04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Комплекс упражнений.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https://vk.com/wall-192466572_114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17.04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3.Имитация ударов слева, справа.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4. Имитация подачи(10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5. Имитация удара слета. (10 мин)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18.04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20.04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21.04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 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3.Имитация ударов слева, справа.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4. Имитация подачи(10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5. Имитация удара слета.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23.04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Прыжки на скакалке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1.Прыжки на скакалке на правой ноге 50 раз (Между подходами отдых 1-2 минуты 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24.04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Комплекс упражнений.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hyperlink r:id="rId8" w:history="1">
              <w:r w:rsidRPr="0034518B">
                <w:rPr>
                  <w:rStyle w:val="Hyperlink"/>
                  <w:rFonts w:ascii="Times New Roman" w:hAnsi="Times New Roman"/>
                </w:rPr>
                <w:t>https://vk.com/wall-192466572_137</w:t>
              </w:r>
            </w:hyperlink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25.04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Комплекс упражнений.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hyperlink r:id="rId9" w:history="1">
              <w:r w:rsidRPr="0034518B">
                <w:rPr>
                  <w:rStyle w:val="Hyperlink"/>
                  <w:rFonts w:ascii="Times New Roman" w:hAnsi="Times New Roman"/>
                </w:rPr>
                <w:t>https://vk.com/wall-192466572_138</w:t>
              </w:r>
            </w:hyperlink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27.04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28.04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30.04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 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3.Имитация ударов слева, справа.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4. Имитация подачи(10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5. Имитация удара слета.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Теннис НП-3</w:t>
            </w: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01.04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34518B">
              <w:rPr>
                <w:sz w:val="22"/>
                <w:szCs w:val="22"/>
                <w:lang w:val="ru-RU"/>
              </w:rPr>
              <w:t xml:space="preserve">YouTube </w:t>
            </w:r>
            <w:hyperlink r:id="rId10" w:history="1">
              <w:r w:rsidRPr="0034518B">
                <w:rPr>
                  <w:rStyle w:val="Hyperlink"/>
                  <w:color w:val="auto"/>
                </w:rPr>
                <w:t>https</w:t>
              </w:r>
              <w:r w:rsidRPr="0034518B">
                <w:rPr>
                  <w:rStyle w:val="Hyperlink"/>
                  <w:color w:val="auto"/>
                  <w:lang w:val="ru-RU"/>
                </w:rPr>
                <w:t>://</w:t>
              </w:r>
              <w:r w:rsidRPr="0034518B">
                <w:rPr>
                  <w:rStyle w:val="Hyperlink"/>
                  <w:color w:val="auto"/>
                </w:rPr>
                <w:t>www</w:t>
              </w:r>
              <w:r w:rsidRPr="0034518B">
                <w:rPr>
                  <w:rStyle w:val="Hyperlink"/>
                  <w:color w:val="auto"/>
                  <w:lang w:val="ru-RU"/>
                </w:rPr>
                <w:t>.</w:t>
              </w:r>
              <w:r w:rsidRPr="0034518B">
                <w:rPr>
                  <w:rStyle w:val="Hyperlink"/>
                  <w:color w:val="auto"/>
                </w:rPr>
                <w:t>youtube</w:t>
              </w:r>
              <w:r w:rsidRPr="0034518B">
                <w:rPr>
                  <w:rStyle w:val="Hyperlink"/>
                  <w:color w:val="auto"/>
                  <w:lang w:val="ru-RU"/>
                </w:rPr>
                <w:t>.</w:t>
              </w:r>
              <w:r w:rsidRPr="0034518B">
                <w:rPr>
                  <w:rStyle w:val="Hyperlink"/>
                  <w:color w:val="auto"/>
                </w:rPr>
                <w:t>com</w:t>
              </w:r>
              <w:r w:rsidRPr="0034518B">
                <w:rPr>
                  <w:rStyle w:val="Hyperlink"/>
                  <w:color w:val="auto"/>
                  <w:lang w:val="ru-RU"/>
                </w:rPr>
                <w:t>/</w:t>
              </w:r>
              <w:r w:rsidRPr="0034518B">
                <w:rPr>
                  <w:rStyle w:val="Hyperlink"/>
                  <w:color w:val="auto"/>
                </w:rPr>
                <w:t>watch</w:t>
              </w:r>
              <w:r w:rsidRPr="0034518B">
                <w:rPr>
                  <w:rStyle w:val="Hyperlink"/>
                  <w:color w:val="auto"/>
                  <w:lang w:val="ru-RU"/>
                </w:rPr>
                <w:t>?</w:t>
              </w:r>
              <w:r w:rsidRPr="0034518B">
                <w:rPr>
                  <w:rStyle w:val="Hyperlink"/>
                  <w:color w:val="auto"/>
                </w:rPr>
                <w:t>v</w:t>
              </w:r>
              <w:r w:rsidRPr="0034518B">
                <w:rPr>
                  <w:rStyle w:val="Hyperlink"/>
                  <w:color w:val="auto"/>
                  <w:lang w:val="ru-RU"/>
                </w:rPr>
                <w:t>=</w:t>
              </w:r>
              <w:r w:rsidRPr="0034518B">
                <w:rPr>
                  <w:rStyle w:val="Hyperlink"/>
                  <w:color w:val="auto"/>
                </w:rPr>
                <w:t>nEIt</w:t>
              </w:r>
              <w:r w:rsidRPr="0034518B">
                <w:rPr>
                  <w:rStyle w:val="Hyperlink"/>
                  <w:color w:val="auto"/>
                  <w:lang w:val="ru-RU"/>
                </w:rPr>
                <w:t>7</w:t>
              </w:r>
              <w:r w:rsidRPr="0034518B">
                <w:rPr>
                  <w:rStyle w:val="Hyperlink"/>
                  <w:color w:val="auto"/>
                </w:rPr>
                <w:t>ZRc</w:t>
              </w:r>
              <w:r w:rsidRPr="0034518B">
                <w:rPr>
                  <w:rStyle w:val="Hyperlink"/>
                  <w:color w:val="auto"/>
                  <w:lang w:val="ru-RU"/>
                </w:rPr>
                <w:t>2</w:t>
              </w:r>
              <w:r w:rsidRPr="0034518B">
                <w:rPr>
                  <w:rStyle w:val="Hyperlink"/>
                  <w:color w:val="auto"/>
                </w:rPr>
                <w:t>Fo</w:t>
              </w:r>
            </w:hyperlink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34518B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34518B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Cs w:val="22"/>
                <w:shd w:val="clear" w:color="auto" w:fill="FFFFFF"/>
                <w:lang w:val="ru-RU"/>
              </w:rPr>
            </w:pPr>
            <w:r w:rsidRPr="0034518B">
              <w:rPr>
                <w:lang w:val="ru-RU"/>
              </w:rPr>
              <w:t xml:space="preserve">И.П.- </w:t>
            </w:r>
            <w:r w:rsidRPr="0034518B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34518B">
              <w:rPr>
                <w:sz w:val="22"/>
                <w:szCs w:val="20"/>
                <w:shd w:val="clear" w:color="auto" w:fill="FFFFFF"/>
              </w:rPr>
              <w:t> </w:t>
            </w:r>
            <w:r w:rsidRPr="0034518B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8"/>
                <w:szCs w:val="22"/>
                <w:shd w:val="clear" w:color="auto" w:fill="FFFFFF"/>
                <w:lang w:val="ru-RU"/>
              </w:rPr>
            </w:pPr>
            <w:r w:rsidRPr="0034518B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34518B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02.04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И. П. – ноги на ширине плеч, 1 – упор сидя, 2 – упор лежа, 3 – упор сидя, 4 – И.П. (15 раз)</w:t>
            </w:r>
          </w:p>
          <w:p w:rsidR="00084FCE" w:rsidRPr="0034518B" w:rsidRDefault="00084FCE" w:rsidP="0034518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  <w:color w:val="000000"/>
                <w:shd w:val="clear" w:color="auto" w:fill="FFFFFF"/>
              </w:rPr>
              <w:t>И. П. – ноги на ширине плеч, приседание с выпрыгиванием с хлопками над головой. (3 подхода по 10 раз)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4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упор лежа. Отжимание от пола, стараясь грудью коснуться пола – (3 подхода по10 раз). (не прогибать туловище в поясничном отделе позвоночника, держать прямо).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5. И.П. – лечь на пол, руки вдоль туловища. Поднимание и опускание прямых ног –(3 подхода по 15 раз) (таз не отрывать от пола).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складка из позиции сидя ноги вместе. (40 сек)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04.04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складка из позиции сидя ноги вместе. (40 сек)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07.04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08.04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09.04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11.04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14.04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1.ОРУ на месте.(7-10мин.)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 Спец. Беговые упражнения на месте(5мин)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3.Имитация ударов слева, справа.(10мин.)</w:t>
            </w:r>
          </w:p>
          <w:p w:rsidR="00084FCE" w:rsidRPr="0034518B" w:rsidRDefault="00084FCE" w:rsidP="0034518B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4. Имитация подачи(10 мин)</w:t>
            </w:r>
            <w:r w:rsidRPr="0034518B">
              <w:rPr>
                <w:rFonts w:ascii="Times New Roman" w:hAnsi="Times New Roman"/>
              </w:rPr>
              <w:tab/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5. Имитация удара слета. (10 мин)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15.04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Прыжки на скакалке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16.04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Комплекс упражнений.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https://vk.com/wall-192466572_114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18.04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3.Имитация ударов слева, справа.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4. Имитация подачи(10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5. Имитация удара слета. (10 мин)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21.04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22.04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23.04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 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3.Имитация ударов слева, справа.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4. Имитация подачи(10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5. Имитация удара слета.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25.04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Прыжки на скакалке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1.Прыжки на скакалке на правой ноге 50 раз (Между подходами отдых 1-2 минуты 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28.04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Комплекс упражнений.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hyperlink r:id="rId11" w:history="1">
              <w:r w:rsidRPr="0034518B">
                <w:rPr>
                  <w:rStyle w:val="Hyperlink"/>
                  <w:rFonts w:ascii="Times New Roman" w:hAnsi="Times New Roman"/>
                </w:rPr>
                <w:t>https://vk.com/wall-192466572_137</w:t>
              </w:r>
            </w:hyperlink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29.04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Комплекс упражнений.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hyperlink r:id="rId12" w:history="1">
              <w:r w:rsidRPr="0034518B">
                <w:rPr>
                  <w:rStyle w:val="Hyperlink"/>
                  <w:rFonts w:ascii="Times New Roman" w:hAnsi="Times New Roman"/>
                </w:rPr>
                <w:t>https://vk.com/wall-192466572_138</w:t>
              </w:r>
            </w:hyperlink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30.04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Теннис НП-2</w:t>
            </w: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01.04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34518B">
              <w:rPr>
                <w:sz w:val="22"/>
                <w:szCs w:val="22"/>
                <w:lang w:val="ru-RU"/>
              </w:rPr>
              <w:t xml:space="preserve">YouTube </w:t>
            </w:r>
            <w:hyperlink r:id="rId13" w:history="1">
              <w:r w:rsidRPr="0034518B">
                <w:rPr>
                  <w:rStyle w:val="Hyperlink"/>
                  <w:color w:val="auto"/>
                </w:rPr>
                <w:t>https</w:t>
              </w:r>
              <w:r w:rsidRPr="0034518B">
                <w:rPr>
                  <w:rStyle w:val="Hyperlink"/>
                  <w:color w:val="auto"/>
                  <w:lang w:val="ru-RU"/>
                </w:rPr>
                <w:t>://</w:t>
              </w:r>
              <w:r w:rsidRPr="0034518B">
                <w:rPr>
                  <w:rStyle w:val="Hyperlink"/>
                  <w:color w:val="auto"/>
                </w:rPr>
                <w:t>www</w:t>
              </w:r>
              <w:r w:rsidRPr="0034518B">
                <w:rPr>
                  <w:rStyle w:val="Hyperlink"/>
                  <w:color w:val="auto"/>
                  <w:lang w:val="ru-RU"/>
                </w:rPr>
                <w:t>.</w:t>
              </w:r>
              <w:r w:rsidRPr="0034518B">
                <w:rPr>
                  <w:rStyle w:val="Hyperlink"/>
                  <w:color w:val="auto"/>
                </w:rPr>
                <w:t>youtube</w:t>
              </w:r>
              <w:r w:rsidRPr="0034518B">
                <w:rPr>
                  <w:rStyle w:val="Hyperlink"/>
                  <w:color w:val="auto"/>
                  <w:lang w:val="ru-RU"/>
                </w:rPr>
                <w:t>.</w:t>
              </w:r>
              <w:r w:rsidRPr="0034518B">
                <w:rPr>
                  <w:rStyle w:val="Hyperlink"/>
                  <w:color w:val="auto"/>
                </w:rPr>
                <w:t>com</w:t>
              </w:r>
              <w:r w:rsidRPr="0034518B">
                <w:rPr>
                  <w:rStyle w:val="Hyperlink"/>
                  <w:color w:val="auto"/>
                  <w:lang w:val="ru-RU"/>
                </w:rPr>
                <w:t>/</w:t>
              </w:r>
              <w:r w:rsidRPr="0034518B">
                <w:rPr>
                  <w:rStyle w:val="Hyperlink"/>
                  <w:color w:val="auto"/>
                </w:rPr>
                <w:t>watch</w:t>
              </w:r>
              <w:r w:rsidRPr="0034518B">
                <w:rPr>
                  <w:rStyle w:val="Hyperlink"/>
                  <w:color w:val="auto"/>
                  <w:lang w:val="ru-RU"/>
                </w:rPr>
                <w:t>?</w:t>
              </w:r>
              <w:r w:rsidRPr="0034518B">
                <w:rPr>
                  <w:rStyle w:val="Hyperlink"/>
                  <w:color w:val="auto"/>
                </w:rPr>
                <w:t>v</w:t>
              </w:r>
              <w:r w:rsidRPr="0034518B">
                <w:rPr>
                  <w:rStyle w:val="Hyperlink"/>
                  <w:color w:val="auto"/>
                  <w:lang w:val="ru-RU"/>
                </w:rPr>
                <w:t>=</w:t>
              </w:r>
              <w:r w:rsidRPr="0034518B">
                <w:rPr>
                  <w:rStyle w:val="Hyperlink"/>
                  <w:color w:val="auto"/>
                </w:rPr>
                <w:t>nEIt</w:t>
              </w:r>
              <w:r w:rsidRPr="0034518B">
                <w:rPr>
                  <w:rStyle w:val="Hyperlink"/>
                  <w:color w:val="auto"/>
                  <w:lang w:val="ru-RU"/>
                </w:rPr>
                <w:t>7</w:t>
              </w:r>
              <w:r w:rsidRPr="0034518B">
                <w:rPr>
                  <w:rStyle w:val="Hyperlink"/>
                  <w:color w:val="auto"/>
                </w:rPr>
                <w:t>ZRc</w:t>
              </w:r>
              <w:r w:rsidRPr="0034518B">
                <w:rPr>
                  <w:rStyle w:val="Hyperlink"/>
                  <w:color w:val="auto"/>
                  <w:lang w:val="ru-RU"/>
                </w:rPr>
                <w:t>2</w:t>
              </w:r>
              <w:r w:rsidRPr="0034518B">
                <w:rPr>
                  <w:rStyle w:val="Hyperlink"/>
                  <w:color w:val="auto"/>
                </w:rPr>
                <w:t>Fo</w:t>
              </w:r>
            </w:hyperlink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34518B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34518B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Cs w:val="22"/>
                <w:shd w:val="clear" w:color="auto" w:fill="FFFFFF"/>
                <w:lang w:val="ru-RU"/>
              </w:rPr>
            </w:pPr>
            <w:r w:rsidRPr="0034518B">
              <w:rPr>
                <w:lang w:val="ru-RU"/>
              </w:rPr>
              <w:t xml:space="preserve">И.П.- </w:t>
            </w:r>
            <w:r w:rsidRPr="0034518B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34518B">
              <w:rPr>
                <w:sz w:val="22"/>
                <w:szCs w:val="20"/>
                <w:shd w:val="clear" w:color="auto" w:fill="FFFFFF"/>
              </w:rPr>
              <w:t> </w:t>
            </w:r>
            <w:r w:rsidRPr="0034518B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8"/>
                <w:szCs w:val="22"/>
                <w:shd w:val="clear" w:color="auto" w:fill="FFFFFF"/>
                <w:lang w:val="ru-RU"/>
              </w:rPr>
            </w:pPr>
            <w:r w:rsidRPr="0034518B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34518B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02.04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И. П. – ноги на ширине плеч, 1 – упор сидя, 2 – упор лежа, 3 – упор сидя, 4 – И.П. (15 раз)</w:t>
            </w:r>
          </w:p>
          <w:p w:rsidR="00084FCE" w:rsidRPr="0034518B" w:rsidRDefault="00084FCE" w:rsidP="0034518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  <w:color w:val="000000"/>
                <w:shd w:val="clear" w:color="auto" w:fill="FFFFFF"/>
              </w:rPr>
              <w:t>И. П. – ноги на ширине плеч, приседание с выпрыгиванием с хлопками над головой. (3 подхода по 10 раз)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4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упор лежа. Отжимание от пола, стараясь грудью коснуться пола – (3 подхода по10 раз). (не прогибать туловище в поясничном отделе позвоночника, держать прямо).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5. И.П. – лечь на пол, руки вдоль туловища. Поднимание и опускание прямых ног –(3 подхода по 15 раз) (таз не отрывать от пола).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складка из позиции сидя ноги вместе. (40 сек)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04.04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складка из позиции сидя ноги вместе. (40 сек)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07.04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08.04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09.04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11.04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14.04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15.04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1.ОРУ на месте.(7-10мин.)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 Спец. Беговые упражнения на месте(5мин)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3.Имитация ударов слева, справа.(10мин.)</w:t>
            </w:r>
          </w:p>
          <w:p w:rsidR="00084FCE" w:rsidRPr="0034518B" w:rsidRDefault="00084FCE" w:rsidP="0034518B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4. Имитация подачи(10 мин)</w:t>
            </w:r>
            <w:r w:rsidRPr="0034518B">
              <w:rPr>
                <w:rFonts w:ascii="Times New Roman" w:hAnsi="Times New Roman"/>
              </w:rPr>
              <w:tab/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5. Имитация удара слета. (10 мин)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16.04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Прыжки на скакалке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18.04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Комплекс упражнений.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https://vk.com/wall-192466572_114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21.04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3.Имитация ударов слева, справа.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4. Имитация подачи(10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5. Имитация удара слета. (10 мин)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22.04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23.04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25.04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 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3.Имитация ударов слева, справа.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4. Имитация подачи(10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5. Имитация удара слета.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28.04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Прыжки на скакалке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1.Прыжки на скакалке на правой ноге 50 раз (Между подходами отдых 1-2 минуты 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29.04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Комплекс упражнений.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hyperlink r:id="rId14" w:history="1">
              <w:r w:rsidRPr="0034518B">
                <w:rPr>
                  <w:rStyle w:val="Hyperlink"/>
                  <w:rFonts w:ascii="Times New Roman" w:hAnsi="Times New Roman"/>
                </w:rPr>
                <w:t>https://vk.com/wall-192466572_137</w:t>
              </w:r>
            </w:hyperlink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30.04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Комплекс упражнений.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hyperlink r:id="rId15" w:history="1">
              <w:r w:rsidRPr="0034518B">
                <w:rPr>
                  <w:rStyle w:val="Hyperlink"/>
                  <w:rFonts w:ascii="Times New Roman" w:hAnsi="Times New Roman"/>
                </w:rPr>
                <w:t>https://vk.com/wall-192466572_138</w:t>
              </w:r>
            </w:hyperlink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 xml:space="preserve">Теннис </w:t>
            </w:r>
            <w:bookmarkStart w:id="0" w:name="_GoBack"/>
            <w:bookmarkEnd w:id="0"/>
            <w:r w:rsidRPr="0034518B">
              <w:rPr>
                <w:rFonts w:ascii="Times New Roman" w:hAnsi="Times New Roman"/>
              </w:rPr>
              <w:t>НП-1</w:t>
            </w: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02.04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34518B">
              <w:rPr>
                <w:sz w:val="22"/>
                <w:szCs w:val="22"/>
                <w:lang w:val="ru-RU"/>
              </w:rPr>
              <w:t xml:space="preserve">YouTube </w:t>
            </w:r>
            <w:hyperlink r:id="rId16" w:history="1">
              <w:r w:rsidRPr="0034518B">
                <w:rPr>
                  <w:rStyle w:val="Hyperlink"/>
                  <w:color w:val="auto"/>
                </w:rPr>
                <w:t>https</w:t>
              </w:r>
              <w:r w:rsidRPr="0034518B">
                <w:rPr>
                  <w:rStyle w:val="Hyperlink"/>
                  <w:color w:val="auto"/>
                  <w:lang w:val="ru-RU"/>
                </w:rPr>
                <w:t>://</w:t>
              </w:r>
              <w:r w:rsidRPr="0034518B">
                <w:rPr>
                  <w:rStyle w:val="Hyperlink"/>
                  <w:color w:val="auto"/>
                </w:rPr>
                <w:t>www</w:t>
              </w:r>
              <w:r w:rsidRPr="0034518B">
                <w:rPr>
                  <w:rStyle w:val="Hyperlink"/>
                  <w:color w:val="auto"/>
                  <w:lang w:val="ru-RU"/>
                </w:rPr>
                <w:t>.</w:t>
              </w:r>
              <w:r w:rsidRPr="0034518B">
                <w:rPr>
                  <w:rStyle w:val="Hyperlink"/>
                  <w:color w:val="auto"/>
                </w:rPr>
                <w:t>youtube</w:t>
              </w:r>
              <w:r w:rsidRPr="0034518B">
                <w:rPr>
                  <w:rStyle w:val="Hyperlink"/>
                  <w:color w:val="auto"/>
                  <w:lang w:val="ru-RU"/>
                </w:rPr>
                <w:t>.</w:t>
              </w:r>
              <w:r w:rsidRPr="0034518B">
                <w:rPr>
                  <w:rStyle w:val="Hyperlink"/>
                  <w:color w:val="auto"/>
                </w:rPr>
                <w:t>com</w:t>
              </w:r>
              <w:r w:rsidRPr="0034518B">
                <w:rPr>
                  <w:rStyle w:val="Hyperlink"/>
                  <w:color w:val="auto"/>
                  <w:lang w:val="ru-RU"/>
                </w:rPr>
                <w:t>/</w:t>
              </w:r>
              <w:r w:rsidRPr="0034518B">
                <w:rPr>
                  <w:rStyle w:val="Hyperlink"/>
                  <w:color w:val="auto"/>
                </w:rPr>
                <w:t>watch</w:t>
              </w:r>
              <w:r w:rsidRPr="0034518B">
                <w:rPr>
                  <w:rStyle w:val="Hyperlink"/>
                  <w:color w:val="auto"/>
                  <w:lang w:val="ru-RU"/>
                </w:rPr>
                <w:t>?</w:t>
              </w:r>
              <w:r w:rsidRPr="0034518B">
                <w:rPr>
                  <w:rStyle w:val="Hyperlink"/>
                  <w:color w:val="auto"/>
                </w:rPr>
                <w:t>v</w:t>
              </w:r>
              <w:r w:rsidRPr="0034518B">
                <w:rPr>
                  <w:rStyle w:val="Hyperlink"/>
                  <w:color w:val="auto"/>
                  <w:lang w:val="ru-RU"/>
                </w:rPr>
                <w:t>=</w:t>
              </w:r>
              <w:r w:rsidRPr="0034518B">
                <w:rPr>
                  <w:rStyle w:val="Hyperlink"/>
                  <w:color w:val="auto"/>
                </w:rPr>
                <w:t>nEIt</w:t>
              </w:r>
              <w:r w:rsidRPr="0034518B">
                <w:rPr>
                  <w:rStyle w:val="Hyperlink"/>
                  <w:color w:val="auto"/>
                  <w:lang w:val="ru-RU"/>
                </w:rPr>
                <w:t>7</w:t>
              </w:r>
              <w:r w:rsidRPr="0034518B">
                <w:rPr>
                  <w:rStyle w:val="Hyperlink"/>
                  <w:color w:val="auto"/>
                </w:rPr>
                <w:t>ZRc</w:t>
              </w:r>
              <w:r w:rsidRPr="0034518B">
                <w:rPr>
                  <w:rStyle w:val="Hyperlink"/>
                  <w:color w:val="auto"/>
                  <w:lang w:val="ru-RU"/>
                </w:rPr>
                <w:t>2</w:t>
              </w:r>
              <w:r w:rsidRPr="0034518B">
                <w:rPr>
                  <w:rStyle w:val="Hyperlink"/>
                  <w:color w:val="auto"/>
                </w:rPr>
                <w:t>Fo</w:t>
              </w:r>
            </w:hyperlink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34518B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34518B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Cs w:val="22"/>
                <w:shd w:val="clear" w:color="auto" w:fill="FFFFFF"/>
                <w:lang w:val="ru-RU"/>
              </w:rPr>
            </w:pPr>
            <w:r w:rsidRPr="0034518B">
              <w:rPr>
                <w:lang w:val="ru-RU"/>
              </w:rPr>
              <w:t xml:space="preserve">И.П.- </w:t>
            </w:r>
            <w:r w:rsidRPr="0034518B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34518B">
              <w:rPr>
                <w:sz w:val="22"/>
                <w:szCs w:val="20"/>
                <w:shd w:val="clear" w:color="auto" w:fill="FFFFFF"/>
              </w:rPr>
              <w:t> </w:t>
            </w:r>
            <w:r w:rsidRPr="0034518B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sz w:val="28"/>
                <w:szCs w:val="22"/>
                <w:shd w:val="clear" w:color="auto" w:fill="FFFFFF"/>
                <w:lang w:val="ru-RU"/>
              </w:rPr>
            </w:pPr>
            <w:r w:rsidRPr="0034518B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34518B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04.04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И. П. – ноги на ширине плеч, 1 – упор сидя, 2 – упор лежа, 3 – упор сидя, 4 – И.П. (15 раз)</w:t>
            </w:r>
          </w:p>
          <w:p w:rsidR="00084FCE" w:rsidRPr="0034518B" w:rsidRDefault="00084FCE" w:rsidP="0034518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  <w:color w:val="000000"/>
                <w:shd w:val="clear" w:color="auto" w:fill="FFFFFF"/>
              </w:rPr>
              <w:t>И. П. – ноги на ширине плеч, приседание с выпрыгиванием с хлопками над головой. (3 подхода по 10 раз)</w:t>
            </w:r>
          </w:p>
          <w:p w:rsidR="00084FCE" w:rsidRPr="0034518B" w:rsidRDefault="00084FCE" w:rsidP="0034518B">
            <w:pPr>
              <w:pStyle w:val="NormalWeb"/>
              <w:numPr>
                <w:ilvl w:val="0"/>
                <w:numId w:val="4"/>
              </w:numPr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упор лежа. Отжимание от пола, стараясь грудью коснуться пола – (3 подхода по10 раз). (не прогибать туловище в поясничном отделе позвоночника, держать прямо).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5. И.П. – лечь на пол, руки вдоль туловища. Поднимание и опускание прямых ног –(3 подхода по 15 раз) (таз не отрывать от пола).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складка из позиции сидя ноги вместе. (40 сек)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06.04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1.Прыжки на скакалке на правой ноге 25 раз (Между подходами отдых 1-2 минуты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2.Прыжки на скакалке на левой ноге 25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70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5.Пыжки на скакалке на двух ногах 70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складка из позиции сидя ноги вместе. (40 сек)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09.04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11.04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13.04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1.ОРУ на месте.(7-10мин.)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 Спец. Беговые упражнения на месте(5мин)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3.Имитация ударов слева, справа.(7 мин.)</w:t>
            </w:r>
          </w:p>
          <w:p w:rsidR="00084FCE" w:rsidRPr="0034518B" w:rsidRDefault="00084FCE" w:rsidP="0034518B">
            <w:pPr>
              <w:tabs>
                <w:tab w:val="left" w:pos="360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4. Имитация подачи(7 мин)</w:t>
            </w:r>
            <w:r w:rsidRPr="0034518B">
              <w:rPr>
                <w:rFonts w:ascii="Times New Roman" w:hAnsi="Times New Roman"/>
              </w:rPr>
              <w:tab/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5. Имитация удара слета. (7 мин)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16.04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Прыжки на скакалке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18.04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Комплекс упражнений.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https://vk.com/wall-192466572_114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20.04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(7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месте(7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3.Имитация ударов слева, справа. (7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4. Имитация подачи(7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5. Имитация удара слета. (7 мин)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23.04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25.04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34518B">
              <w:rPr>
                <w:rFonts w:ascii="Times New Roman" w:hAnsi="Times New Roman"/>
              </w:rPr>
              <w:t xml:space="preserve">Выполнить </w:t>
            </w:r>
            <w:r w:rsidRPr="0034518B">
              <w:rPr>
                <w:rFonts w:ascii="Times New Roman" w:hAnsi="Times New Roman"/>
                <w:b/>
                <w:i/>
                <w:u w:val="single"/>
              </w:rPr>
              <w:t>Комплекс упражнений  по ОФП №2.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34518B">
              <w:rPr>
                <w:rFonts w:eastAsia="Times New Roman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27.04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1.ОРУ на месте. (7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 Спец. Беговые упражнения на месте(7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3.Имитация ударов слева, справа. (7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4. Имитация подачи(7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5. Имитация удара слета. (7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№1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4FCE" w:rsidRPr="0034518B" w:rsidRDefault="00084FCE" w:rsidP="003451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30.04</w:t>
            </w:r>
          </w:p>
        </w:tc>
        <w:tc>
          <w:tcPr>
            <w:tcW w:w="10206" w:type="dxa"/>
          </w:tcPr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1. ОРУ на месте. (10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rFonts w:ascii="Times New Roman" w:hAnsi="Times New Roman"/>
              </w:rPr>
              <w:t>2.Спец. беговые упражнения на месте(7 мин)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518B">
              <w:rPr>
                <w:rFonts w:ascii="Times New Roman" w:hAnsi="Times New Roman"/>
                <w:b/>
              </w:rPr>
              <w:t>Прыжки на скакалке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1.Прыжки на скакалке на правой ноге 50 раз (Между подходами отдых 1-2 минуты )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084FCE" w:rsidRPr="0034518B" w:rsidRDefault="00084FCE" w:rsidP="0034518B">
            <w:pPr>
              <w:pStyle w:val="NormalWeb"/>
              <w:shd w:val="clear" w:color="auto" w:fill="FFFFFF"/>
              <w:spacing w:beforeAutospacing="0" w:afterAutospacing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34518B"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084FCE" w:rsidRPr="0034518B" w:rsidRDefault="00084FCE" w:rsidP="003451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4518B">
              <w:rPr>
                <w:b/>
                <w:color w:val="000000"/>
                <w:shd w:val="clear" w:color="auto" w:fill="FFFFFF"/>
              </w:rPr>
              <w:t>Упражнения на гибкость №2</w:t>
            </w:r>
          </w:p>
        </w:tc>
        <w:tc>
          <w:tcPr>
            <w:tcW w:w="1417" w:type="dxa"/>
          </w:tcPr>
          <w:p w:rsidR="00084FCE" w:rsidRPr="0034518B" w:rsidRDefault="00084FCE" w:rsidP="0034518B">
            <w:pPr>
              <w:spacing w:after="0" w:line="240" w:lineRule="auto"/>
            </w:pPr>
            <w:r w:rsidRPr="0034518B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34518B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84FCE" w:rsidRPr="0034518B" w:rsidTr="0034518B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84FCE" w:rsidRPr="0034518B" w:rsidTr="0034518B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84FCE" w:rsidRPr="0034518B" w:rsidRDefault="00084FCE" w:rsidP="003451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84FCE" w:rsidRDefault="00084FCE"/>
    <w:sectPr w:rsidR="00084FCE" w:rsidSect="00E64D97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4FCE" w:rsidRDefault="00084FCE" w:rsidP="00E64D97">
      <w:pPr>
        <w:spacing w:after="0" w:line="240" w:lineRule="auto"/>
      </w:pPr>
      <w:r>
        <w:separator/>
      </w:r>
    </w:p>
  </w:endnote>
  <w:endnote w:type="continuationSeparator" w:id="0">
    <w:p w:rsidR="00084FCE" w:rsidRDefault="00084FCE" w:rsidP="00E64D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4FCE" w:rsidRDefault="00084FCE" w:rsidP="00E64D97">
      <w:pPr>
        <w:spacing w:after="0" w:line="240" w:lineRule="auto"/>
      </w:pPr>
      <w:r>
        <w:separator/>
      </w:r>
    </w:p>
  </w:footnote>
  <w:footnote w:type="continuationSeparator" w:id="0">
    <w:p w:rsidR="00084FCE" w:rsidRDefault="00084FCE" w:rsidP="00E64D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8807621"/>
    <w:multiLevelType w:val="hybridMultilevel"/>
    <w:tmpl w:val="AB348CC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CEA40CA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87C271E"/>
    <w:multiLevelType w:val="hybridMultilevel"/>
    <w:tmpl w:val="6C44D150"/>
    <w:lvl w:ilvl="0" w:tplc="96D03D2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6F64"/>
    <w:rsid w:val="000259F6"/>
    <w:rsid w:val="00084FCE"/>
    <w:rsid w:val="000A6446"/>
    <w:rsid w:val="00131703"/>
    <w:rsid w:val="001916F9"/>
    <w:rsid w:val="001D63C8"/>
    <w:rsid w:val="002014AB"/>
    <w:rsid w:val="00294821"/>
    <w:rsid w:val="0034518B"/>
    <w:rsid w:val="00356DF4"/>
    <w:rsid w:val="003C7BCA"/>
    <w:rsid w:val="00427BED"/>
    <w:rsid w:val="00433693"/>
    <w:rsid w:val="00442989"/>
    <w:rsid w:val="00536F64"/>
    <w:rsid w:val="0063573C"/>
    <w:rsid w:val="00705877"/>
    <w:rsid w:val="00771E48"/>
    <w:rsid w:val="00810AC9"/>
    <w:rsid w:val="0082248E"/>
    <w:rsid w:val="0096368F"/>
    <w:rsid w:val="009831CC"/>
    <w:rsid w:val="00A50714"/>
    <w:rsid w:val="00A87D56"/>
    <w:rsid w:val="00AC18C8"/>
    <w:rsid w:val="00AC513D"/>
    <w:rsid w:val="00AE5425"/>
    <w:rsid w:val="00B26C9F"/>
    <w:rsid w:val="00B56A77"/>
    <w:rsid w:val="00BB3640"/>
    <w:rsid w:val="00BF1AC6"/>
    <w:rsid w:val="00BF56D2"/>
    <w:rsid w:val="00C220B2"/>
    <w:rsid w:val="00CA588F"/>
    <w:rsid w:val="00DC4AAA"/>
    <w:rsid w:val="00DC515C"/>
    <w:rsid w:val="00E64D97"/>
    <w:rsid w:val="00F07BA8"/>
    <w:rsid w:val="00F271DB"/>
    <w:rsid w:val="00FC0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8C8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64D9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E64D97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rsid w:val="00E64D97"/>
    <w:rPr>
      <w:rFonts w:cs="Times New Roman"/>
      <w:color w:val="0563C1"/>
      <w:u w:val="single"/>
    </w:rPr>
  </w:style>
  <w:style w:type="paragraph" w:styleId="NormalWeb">
    <w:name w:val="Normal (Web)"/>
    <w:basedOn w:val="Normal"/>
    <w:uiPriority w:val="99"/>
    <w:rsid w:val="00E64D97"/>
    <w:pPr>
      <w:spacing w:beforeAutospacing="1" w:after="0" w:afterAutospacing="1"/>
    </w:pPr>
    <w:rPr>
      <w:rFonts w:ascii="Times New Roman" w:eastAsia="SimSun" w:hAnsi="Times New Roman"/>
      <w:sz w:val="24"/>
      <w:szCs w:val="24"/>
      <w:lang w:val="en-US" w:eastAsia="zh-CN"/>
    </w:rPr>
  </w:style>
  <w:style w:type="paragraph" w:styleId="Header">
    <w:name w:val="header"/>
    <w:basedOn w:val="Normal"/>
    <w:link w:val="HeaderChar"/>
    <w:uiPriority w:val="99"/>
    <w:rsid w:val="00E64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64D9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64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64D9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wall-192466572_137" TargetMode="External"/><Relationship Id="rId13" Type="http://schemas.openxmlformats.org/officeDocument/2006/relationships/hyperlink" Target="https://www.youtube.com/watch?v=nEIt7ZRc2Fo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nEIt7ZRc2Fo" TargetMode="External"/><Relationship Id="rId12" Type="http://schemas.openxmlformats.org/officeDocument/2006/relationships/hyperlink" Target="https://vk.com/wall-192466572_138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nEIt7ZRc2Fo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k.com/wall-192466572_137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vk.com/wall-192466572_138" TargetMode="External"/><Relationship Id="rId10" Type="http://schemas.openxmlformats.org/officeDocument/2006/relationships/hyperlink" Target="https://www.youtube.com/watch?v=nEIt7ZRc2F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wall-192466572_138" TargetMode="External"/><Relationship Id="rId14" Type="http://schemas.openxmlformats.org/officeDocument/2006/relationships/hyperlink" Target="https://vk.com/wall-192466572_13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112</TotalTime>
  <Pages>13</Pages>
  <Words>3747</Words>
  <Characters>21364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Эмиль Кашапов</dc:creator>
  <cp:keywords/>
  <dc:description/>
  <cp:lastModifiedBy>Пользователь</cp:lastModifiedBy>
  <cp:revision>10</cp:revision>
  <dcterms:created xsi:type="dcterms:W3CDTF">2020-04-02T12:23:00Z</dcterms:created>
  <dcterms:modified xsi:type="dcterms:W3CDTF">2020-04-13T06:17:00Z</dcterms:modified>
</cp:coreProperties>
</file>